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109"/>
        <w:gridCol w:w="2976"/>
        <w:gridCol w:w="3404"/>
      </w:tblGrid>
      <w:tr w:rsidR="000A4558" w:rsidRPr="00CB31CE" w14:paraId="4233B372" w14:textId="77777777" w:rsidTr="00393531">
        <w:trPr>
          <w:jc w:val="center"/>
        </w:trPr>
        <w:tc>
          <w:tcPr>
            <w:tcW w:w="10485" w:type="dxa"/>
            <w:gridSpan w:val="3"/>
          </w:tcPr>
          <w:p w14:paraId="6EE0D81C" w14:textId="4104F7BF" w:rsidR="000A4558" w:rsidRPr="00075B65" w:rsidRDefault="000B5A85">
            <w:pPr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0" allowOverlap="1" wp14:anchorId="4FC6906C" wp14:editId="04A820F5">
                  <wp:simplePos x="0" y="0"/>
                  <wp:positionH relativeFrom="column">
                    <wp:posOffset>105410</wp:posOffset>
                  </wp:positionH>
                  <wp:positionV relativeFrom="paragraph">
                    <wp:posOffset>102870</wp:posOffset>
                  </wp:positionV>
                  <wp:extent cx="519430" cy="548640"/>
                  <wp:effectExtent l="0" t="0" r="0" b="0"/>
                  <wp:wrapNone/>
                  <wp:docPr id="2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4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A4558" w:rsidRPr="00075B65">
              <w:rPr>
                <w:rFonts w:ascii="Arial" w:hAnsi="Arial" w:cs="Arial"/>
                <w:b/>
                <w:sz w:val="22"/>
                <w:szCs w:val="24"/>
              </w:rPr>
              <w:t>UNIVERSIDADE ESTADUAL DE SANTA CRUZ</w:t>
            </w:r>
          </w:p>
          <w:p w14:paraId="42CFA61A" w14:textId="77777777" w:rsidR="000A4558" w:rsidRPr="00075B65" w:rsidRDefault="000A4558">
            <w:pPr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 w:rsidRPr="00075B65">
              <w:rPr>
                <w:rFonts w:ascii="Arial" w:hAnsi="Arial" w:cs="Arial"/>
                <w:b/>
                <w:sz w:val="22"/>
                <w:szCs w:val="24"/>
              </w:rPr>
              <w:t>PRÓ-REITORIA DE PESQUISA E PÓS-GRADUAÇÃO</w:t>
            </w:r>
          </w:p>
          <w:p w14:paraId="33241E12" w14:textId="77777777" w:rsidR="000A4558" w:rsidRPr="00075B65" w:rsidRDefault="000A4558">
            <w:pPr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 w:rsidRPr="00075B65">
              <w:rPr>
                <w:rFonts w:ascii="Arial" w:hAnsi="Arial" w:cs="Arial"/>
                <w:b/>
                <w:sz w:val="22"/>
                <w:szCs w:val="24"/>
              </w:rPr>
              <w:t>SECRETARIA GERAL DE CURSOS – SECREGE</w:t>
            </w:r>
          </w:p>
          <w:p w14:paraId="0BA25E3A" w14:textId="77777777" w:rsidR="000A4558" w:rsidRPr="00075B65" w:rsidRDefault="000A4558">
            <w:pPr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 w:rsidRPr="00075B65">
              <w:rPr>
                <w:rFonts w:ascii="Arial" w:hAnsi="Arial" w:cs="Arial"/>
                <w:b/>
                <w:sz w:val="22"/>
                <w:szCs w:val="24"/>
              </w:rPr>
              <w:t>SECRETARIA DE PÓS-GRADUAÇÃO – SEPOG</w:t>
            </w:r>
          </w:p>
          <w:p w14:paraId="6F0587B2" w14:textId="77777777" w:rsidR="000A4558" w:rsidRPr="00CB31CE" w:rsidRDefault="00483BA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075B65">
              <w:rPr>
                <w:rFonts w:ascii="Arial" w:hAnsi="Arial" w:cs="Arial"/>
                <w:b/>
                <w:sz w:val="22"/>
                <w:szCs w:val="24"/>
              </w:rPr>
              <w:t>PROGR</w:t>
            </w:r>
            <w:r w:rsidR="00CB31CE" w:rsidRPr="00075B65">
              <w:rPr>
                <w:rFonts w:ascii="Arial" w:hAnsi="Arial" w:cs="Arial"/>
                <w:b/>
                <w:sz w:val="22"/>
                <w:szCs w:val="24"/>
              </w:rPr>
              <w:t>A</w:t>
            </w:r>
            <w:r w:rsidRPr="00075B65">
              <w:rPr>
                <w:rFonts w:ascii="Arial" w:hAnsi="Arial" w:cs="Arial"/>
                <w:b/>
                <w:sz w:val="22"/>
                <w:szCs w:val="24"/>
              </w:rPr>
              <w:t>MA DE PÓS-GRADUAÇÃO EM CIÊNCIA, INOVAÇÃO E MODELAGEM EM MATERIAIS</w:t>
            </w:r>
            <w:r w:rsidR="00382B25" w:rsidRPr="00075B65">
              <w:rPr>
                <w:rFonts w:ascii="Arial" w:hAnsi="Arial" w:cs="Arial"/>
                <w:b/>
                <w:sz w:val="22"/>
                <w:szCs w:val="24"/>
              </w:rPr>
              <w:t xml:space="preserve">- </w:t>
            </w:r>
            <w:r w:rsidRPr="00075B65">
              <w:rPr>
                <w:rFonts w:ascii="Arial" w:hAnsi="Arial" w:cs="Arial"/>
                <w:b/>
                <w:sz w:val="22"/>
                <w:szCs w:val="24"/>
              </w:rPr>
              <w:t xml:space="preserve"> MESTRADO ACADÊMICO</w:t>
            </w:r>
          </w:p>
        </w:tc>
      </w:tr>
      <w:tr w:rsidR="000A4558" w:rsidRPr="00CB31CE" w14:paraId="2F361A2C" w14:textId="77777777" w:rsidTr="00393531">
        <w:trPr>
          <w:jc w:val="center"/>
        </w:trPr>
        <w:tc>
          <w:tcPr>
            <w:tcW w:w="10485" w:type="dxa"/>
            <w:gridSpan w:val="3"/>
          </w:tcPr>
          <w:p w14:paraId="199668A2" w14:textId="77777777" w:rsidR="000A4558" w:rsidRDefault="00EA5DB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Relatório Anual</w:t>
            </w:r>
            <w:r w:rsidR="00E96819">
              <w:rPr>
                <w:rFonts w:ascii="Arial" w:hAnsi="Arial" w:cs="Arial"/>
                <w:b/>
                <w:sz w:val="28"/>
                <w:szCs w:val="28"/>
              </w:rPr>
              <w:t xml:space="preserve"> – </w:t>
            </w:r>
            <w:r w:rsidR="008274A8">
              <w:rPr>
                <w:rFonts w:ascii="Arial" w:hAnsi="Arial" w:cs="Arial"/>
                <w:b/>
                <w:sz w:val="28"/>
                <w:szCs w:val="28"/>
              </w:rPr>
              <w:t>Final do 2º</w:t>
            </w:r>
            <w:r w:rsidR="00CB31CE">
              <w:rPr>
                <w:rFonts w:ascii="Arial" w:hAnsi="Arial" w:cs="Arial"/>
                <w:b/>
                <w:sz w:val="28"/>
                <w:szCs w:val="28"/>
              </w:rPr>
              <w:t xml:space="preserve"> semestre</w:t>
            </w:r>
          </w:p>
          <w:p w14:paraId="3A38C6F9" w14:textId="1E2964AC" w:rsidR="00CB31CE" w:rsidRPr="00CB31CE" w:rsidRDefault="00B034E5" w:rsidP="008274A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Para efetivação da Matrícula do </w:t>
            </w:r>
            <w:r>
              <w:rPr>
                <w:rFonts w:ascii="Arial" w:hAnsi="Arial" w:cs="Arial"/>
                <w:b/>
                <w:sz w:val="28"/>
                <w:szCs w:val="28"/>
              </w:rPr>
              <w:t>3</w:t>
            </w:r>
            <w:r>
              <w:rPr>
                <w:rFonts w:ascii="Arial" w:hAnsi="Arial" w:cs="Arial"/>
                <w:b/>
                <w:sz w:val="28"/>
                <w:szCs w:val="28"/>
              </w:rPr>
              <w:t>º semestre</w:t>
            </w:r>
          </w:p>
        </w:tc>
      </w:tr>
      <w:tr w:rsidR="00075B65" w:rsidRPr="00075B65" w14:paraId="6479C0F8" w14:textId="77777777" w:rsidTr="00393531">
        <w:tblPrEx>
          <w:tblCellMar>
            <w:left w:w="70" w:type="dxa"/>
            <w:right w:w="70" w:type="dxa"/>
          </w:tblCellMar>
        </w:tblPrEx>
        <w:trPr>
          <w:cantSplit/>
          <w:jc w:val="center"/>
        </w:trPr>
        <w:tc>
          <w:tcPr>
            <w:tcW w:w="7085" w:type="dxa"/>
            <w:gridSpan w:val="2"/>
          </w:tcPr>
          <w:p w14:paraId="4996CA0C" w14:textId="77777777" w:rsidR="00075B65" w:rsidRDefault="00075B65">
            <w:pPr>
              <w:keepNext/>
              <w:outlineLvl w:val="0"/>
              <w:rPr>
                <w:rFonts w:ascii="Times New Roman" w:hAnsi="Times New Roman"/>
                <w:sz w:val="22"/>
                <w:szCs w:val="24"/>
              </w:rPr>
            </w:pPr>
            <w:r w:rsidRPr="00075B65">
              <w:rPr>
                <w:rFonts w:ascii="Times New Roman" w:hAnsi="Times New Roman"/>
                <w:sz w:val="22"/>
                <w:szCs w:val="24"/>
              </w:rPr>
              <w:t>Nome Completo:</w:t>
            </w:r>
          </w:p>
          <w:p w14:paraId="38D213D0" w14:textId="77777777" w:rsidR="00075B65" w:rsidRPr="00075B65" w:rsidRDefault="00075B65">
            <w:pPr>
              <w:keepNext/>
              <w:outlineLvl w:val="0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3404" w:type="dxa"/>
          </w:tcPr>
          <w:p w14:paraId="6E4EEA27" w14:textId="77777777" w:rsidR="00075B65" w:rsidRPr="00075B65" w:rsidRDefault="00075B65">
            <w:pPr>
              <w:keepNext/>
              <w:outlineLvl w:val="0"/>
              <w:rPr>
                <w:rFonts w:ascii="Times New Roman" w:hAnsi="Times New Roman"/>
                <w:sz w:val="22"/>
                <w:szCs w:val="24"/>
              </w:rPr>
            </w:pPr>
            <w:r w:rsidRPr="00075B65">
              <w:rPr>
                <w:rFonts w:ascii="Times New Roman" w:hAnsi="Times New Roman"/>
                <w:sz w:val="22"/>
                <w:szCs w:val="24"/>
              </w:rPr>
              <w:t>Matrícula:</w:t>
            </w:r>
          </w:p>
        </w:tc>
      </w:tr>
      <w:tr w:rsidR="00075B65" w:rsidRPr="00075B65" w14:paraId="0AB3298B" w14:textId="77777777" w:rsidTr="00393531">
        <w:tblPrEx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4109" w:type="dxa"/>
          </w:tcPr>
          <w:p w14:paraId="2DECCC07" w14:textId="77777777" w:rsidR="00075B65" w:rsidRPr="00075B65" w:rsidRDefault="00075B65">
            <w:pPr>
              <w:keepNext/>
              <w:outlineLvl w:val="0"/>
              <w:rPr>
                <w:rFonts w:ascii="Times New Roman" w:hAnsi="Times New Roman"/>
                <w:sz w:val="22"/>
                <w:szCs w:val="24"/>
              </w:rPr>
            </w:pPr>
            <w:r w:rsidRPr="00075B65">
              <w:rPr>
                <w:rFonts w:ascii="Times New Roman" w:hAnsi="Times New Roman"/>
                <w:sz w:val="22"/>
                <w:szCs w:val="24"/>
              </w:rPr>
              <w:t>Data de ingresso:</w:t>
            </w:r>
          </w:p>
          <w:p w14:paraId="705BEB87" w14:textId="77777777" w:rsidR="00075B65" w:rsidRPr="00075B65" w:rsidRDefault="00075B65">
            <w:pPr>
              <w:keepNext/>
              <w:outlineLvl w:val="0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6380" w:type="dxa"/>
            <w:gridSpan w:val="2"/>
          </w:tcPr>
          <w:p w14:paraId="116782B9" w14:textId="77777777" w:rsidR="00075B65" w:rsidRDefault="00075B65">
            <w:pPr>
              <w:keepNext/>
              <w:outlineLvl w:val="0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Bolsista:</w:t>
            </w:r>
          </w:p>
          <w:p w14:paraId="4B0E9D3E" w14:textId="77777777" w:rsidR="00075B65" w:rsidRPr="00075B65" w:rsidRDefault="00075B65" w:rsidP="00075B65">
            <w:pPr>
              <w:keepNext/>
              <w:outlineLvl w:val="0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(  ) CAPES  ( ) FAPESB_cotas  (  )  FAPESB _projeto  (  ) Não</w:t>
            </w:r>
          </w:p>
        </w:tc>
      </w:tr>
      <w:tr w:rsidR="00EA5DB6" w:rsidRPr="00075B65" w14:paraId="1E90CC14" w14:textId="77777777" w:rsidTr="00393531">
        <w:tblPrEx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10489" w:type="dxa"/>
            <w:gridSpan w:val="3"/>
          </w:tcPr>
          <w:p w14:paraId="164D810E" w14:textId="77777777" w:rsidR="00EA5DB6" w:rsidRPr="00075B65" w:rsidRDefault="00EA5DB6" w:rsidP="003E392B">
            <w:pPr>
              <w:keepNext/>
              <w:outlineLvl w:val="0"/>
              <w:rPr>
                <w:rFonts w:ascii="Times New Roman" w:hAnsi="Times New Roman"/>
                <w:sz w:val="22"/>
                <w:szCs w:val="24"/>
              </w:rPr>
            </w:pPr>
            <w:r w:rsidRPr="00075B65">
              <w:rPr>
                <w:rFonts w:ascii="Times New Roman" w:hAnsi="Times New Roman"/>
                <w:sz w:val="22"/>
                <w:szCs w:val="24"/>
              </w:rPr>
              <w:t>Orientador:</w:t>
            </w:r>
          </w:p>
          <w:p w14:paraId="365CBB78" w14:textId="77777777" w:rsidR="00EA5DB6" w:rsidRPr="00075B65" w:rsidRDefault="00EA5DB6" w:rsidP="003E392B">
            <w:pPr>
              <w:keepNext/>
              <w:outlineLvl w:val="0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EA5DB6" w:rsidRPr="00075B65" w14:paraId="745CBE73" w14:textId="77777777" w:rsidTr="00393531">
        <w:tblPrEx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10489" w:type="dxa"/>
            <w:gridSpan w:val="3"/>
          </w:tcPr>
          <w:p w14:paraId="33F1DACE" w14:textId="77777777" w:rsidR="00075B65" w:rsidRPr="00075B65" w:rsidRDefault="00075B65" w:rsidP="00075B65">
            <w:pPr>
              <w:keepNext/>
              <w:outlineLvl w:val="0"/>
              <w:rPr>
                <w:rFonts w:ascii="Times New Roman" w:hAnsi="Times New Roman"/>
                <w:sz w:val="22"/>
                <w:szCs w:val="24"/>
              </w:rPr>
            </w:pPr>
            <w:r w:rsidRPr="00075B65">
              <w:rPr>
                <w:rFonts w:ascii="Times New Roman" w:hAnsi="Times New Roman"/>
                <w:sz w:val="22"/>
                <w:szCs w:val="24"/>
              </w:rPr>
              <w:t>Disciplinas cursadas:</w:t>
            </w:r>
          </w:p>
          <w:p w14:paraId="6063EBDF" w14:textId="77777777" w:rsidR="00EA5DB6" w:rsidRPr="00075B65" w:rsidRDefault="00EA5DB6" w:rsidP="00075B65">
            <w:pPr>
              <w:keepNext/>
              <w:outlineLvl w:val="0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EA5DB6" w:rsidRPr="00075B65" w14:paraId="04D3FC4D" w14:textId="77777777" w:rsidTr="00393531">
        <w:tblPrEx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10489" w:type="dxa"/>
            <w:gridSpan w:val="3"/>
          </w:tcPr>
          <w:p w14:paraId="250325F5" w14:textId="77777777" w:rsidR="00EA5DB6" w:rsidRPr="00075B65" w:rsidRDefault="00075B65" w:rsidP="00075B65">
            <w:pPr>
              <w:keepNext/>
              <w:outlineLvl w:val="0"/>
              <w:rPr>
                <w:rFonts w:ascii="Times New Roman" w:hAnsi="Times New Roman"/>
                <w:sz w:val="22"/>
                <w:szCs w:val="24"/>
              </w:rPr>
            </w:pPr>
            <w:r w:rsidRPr="00075B65">
              <w:rPr>
                <w:rFonts w:ascii="Times New Roman" w:hAnsi="Times New Roman"/>
                <w:color w:val="000000" w:themeColor="text1"/>
                <w:sz w:val="22"/>
                <w:szCs w:val="24"/>
              </w:rPr>
              <w:t>Aprovação em Proficiência em Língua Inglesa:      (  ) SIM      (  ) NÃO</w:t>
            </w:r>
          </w:p>
        </w:tc>
      </w:tr>
      <w:tr w:rsidR="00EA5DB6" w:rsidRPr="00075B65" w14:paraId="5D73DB8F" w14:textId="77777777" w:rsidTr="00393531">
        <w:tblPrEx>
          <w:tblCellMar>
            <w:left w:w="70" w:type="dxa"/>
            <w:right w:w="70" w:type="dxa"/>
          </w:tblCellMar>
        </w:tblPrEx>
        <w:trPr>
          <w:trHeight w:val="367"/>
          <w:jc w:val="center"/>
        </w:trPr>
        <w:tc>
          <w:tcPr>
            <w:tcW w:w="10489" w:type="dxa"/>
            <w:gridSpan w:val="3"/>
          </w:tcPr>
          <w:p w14:paraId="5382D6B6" w14:textId="77777777" w:rsidR="00EA5DB6" w:rsidRPr="00075B65" w:rsidRDefault="00075B65" w:rsidP="00075B65">
            <w:pPr>
              <w:keepNext/>
              <w:jc w:val="center"/>
              <w:outlineLvl w:val="0"/>
              <w:rPr>
                <w:rFonts w:ascii="Times New Roman" w:hAnsi="Times New Roman"/>
                <w:color w:val="000000" w:themeColor="text1"/>
                <w:sz w:val="22"/>
                <w:szCs w:val="24"/>
              </w:rPr>
            </w:pPr>
            <w:r w:rsidRPr="00075B65">
              <w:rPr>
                <w:rFonts w:ascii="Times New Roman" w:hAnsi="Times New Roman"/>
                <w:sz w:val="22"/>
                <w:szCs w:val="24"/>
              </w:rPr>
              <w:t>Participação em eventos:</w:t>
            </w:r>
            <w:r>
              <w:rPr>
                <w:rFonts w:ascii="Times New Roman" w:hAnsi="Times New Roman"/>
                <w:sz w:val="22"/>
                <w:szCs w:val="24"/>
              </w:rPr>
              <w:t xml:space="preserve">  </w:t>
            </w:r>
            <w:r w:rsidRPr="00075B65">
              <w:rPr>
                <w:rFonts w:ascii="Times New Roman" w:hAnsi="Times New Roman"/>
                <w:sz w:val="22"/>
                <w:szCs w:val="24"/>
              </w:rPr>
              <w:t>Anexar cópia dos comprovantes</w:t>
            </w:r>
          </w:p>
        </w:tc>
      </w:tr>
      <w:tr w:rsidR="00EA5DB6" w:rsidRPr="00075B65" w14:paraId="323CF2E6" w14:textId="77777777" w:rsidTr="00393531">
        <w:tblPrEx>
          <w:tblCellMar>
            <w:left w:w="70" w:type="dxa"/>
            <w:right w:w="70" w:type="dxa"/>
          </w:tblCellMar>
        </w:tblPrEx>
        <w:trPr>
          <w:trHeight w:val="550"/>
          <w:jc w:val="center"/>
        </w:trPr>
        <w:tc>
          <w:tcPr>
            <w:tcW w:w="4109" w:type="dxa"/>
          </w:tcPr>
          <w:p w14:paraId="40BAD5D1" w14:textId="77777777" w:rsidR="00EA5DB6" w:rsidRPr="00075B65" w:rsidRDefault="00EA5DB6" w:rsidP="00075B65">
            <w:pPr>
              <w:rPr>
                <w:rFonts w:ascii="Times New Roman" w:hAnsi="Times New Roman"/>
                <w:sz w:val="22"/>
                <w:szCs w:val="24"/>
              </w:rPr>
            </w:pPr>
            <w:r w:rsidRPr="00075B65">
              <w:rPr>
                <w:rFonts w:ascii="Times New Roman" w:hAnsi="Times New Roman"/>
                <w:sz w:val="22"/>
                <w:szCs w:val="24"/>
              </w:rPr>
              <w:t>Internos:</w:t>
            </w:r>
          </w:p>
        </w:tc>
        <w:tc>
          <w:tcPr>
            <w:tcW w:w="6380" w:type="dxa"/>
            <w:gridSpan w:val="2"/>
          </w:tcPr>
          <w:p w14:paraId="5AA976BC" w14:textId="77777777" w:rsidR="00EA5DB6" w:rsidRPr="00075B65" w:rsidRDefault="00EA5DB6" w:rsidP="00EA5DB6">
            <w:pPr>
              <w:rPr>
                <w:rFonts w:ascii="Times New Roman" w:hAnsi="Times New Roman"/>
                <w:sz w:val="22"/>
                <w:szCs w:val="24"/>
              </w:rPr>
            </w:pPr>
            <w:r w:rsidRPr="00075B65">
              <w:rPr>
                <w:rFonts w:ascii="Times New Roman" w:hAnsi="Times New Roman"/>
                <w:sz w:val="22"/>
                <w:szCs w:val="24"/>
              </w:rPr>
              <w:t>Externos</w:t>
            </w:r>
            <w:r w:rsidR="004B1AE4" w:rsidRPr="00075B65">
              <w:rPr>
                <w:rFonts w:ascii="Times New Roman" w:hAnsi="Times New Roman"/>
                <w:sz w:val="22"/>
                <w:szCs w:val="24"/>
              </w:rPr>
              <w:t>:</w:t>
            </w:r>
          </w:p>
        </w:tc>
      </w:tr>
      <w:tr w:rsidR="00EA5DB6" w:rsidRPr="00075B65" w14:paraId="721B8B69" w14:textId="77777777" w:rsidTr="00393531">
        <w:tblPrEx>
          <w:tblCellMar>
            <w:left w:w="70" w:type="dxa"/>
            <w:right w:w="70" w:type="dxa"/>
          </w:tblCellMar>
        </w:tblPrEx>
        <w:trPr>
          <w:trHeight w:val="328"/>
          <w:jc w:val="center"/>
        </w:trPr>
        <w:tc>
          <w:tcPr>
            <w:tcW w:w="10489" w:type="dxa"/>
            <w:gridSpan w:val="3"/>
          </w:tcPr>
          <w:p w14:paraId="673F2AE8" w14:textId="77777777" w:rsidR="004B1AE4" w:rsidRPr="00075B65" w:rsidRDefault="004B1AE4" w:rsidP="00E96819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</w:p>
          <w:p w14:paraId="7D5DFFD0" w14:textId="77777777" w:rsidR="002B4709" w:rsidRPr="00075B65" w:rsidRDefault="00EA5DB6" w:rsidP="00075B6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075B65">
              <w:rPr>
                <w:rFonts w:ascii="Times New Roman" w:hAnsi="Times New Roman"/>
                <w:sz w:val="22"/>
                <w:szCs w:val="24"/>
              </w:rPr>
              <w:t>Projeto de Pesquisa</w:t>
            </w:r>
          </w:p>
          <w:p w14:paraId="1A2BC03B" w14:textId="77777777" w:rsidR="00F54A28" w:rsidRPr="00075B65" w:rsidRDefault="00F54A28" w:rsidP="00EF23F5">
            <w:pPr>
              <w:rPr>
                <w:rFonts w:ascii="Times New Roman" w:hAnsi="Times New Roman"/>
                <w:sz w:val="22"/>
                <w:szCs w:val="24"/>
              </w:rPr>
            </w:pPr>
            <w:r w:rsidRPr="00075B65">
              <w:rPr>
                <w:rFonts w:ascii="Times New Roman" w:hAnsi="Times New Roman"/>
                <w:sz w:val="22"/>
                <w:szCs w:val="24"/>
              </w:rPr>
              <w:t xml:space="preserve">Titulo: </w:t>
            </w:r>
          </w:p>
          <w:p w14:paraId="1B7A600B" w14:textId="77777777" w:rsidR="002B4709" w:rsidRPr="00075B65" w:rsidRDefault="002B4709" w:rsidP="002B4709">
            <w:pPr>
              <w:rPr>
                <w:rFonts w:ascii="Times New Roman" w:hAnsi="Times New Roman"/>
                <w:sz w:val="22"/>
                <w:szCs w:val="24"/>
              </w:rPr>
            </w:pPr>
            <w:r w:rsidRPr="00075B65">
              <w:rPr>
                <w:rFonts w:ascii="Times New Roman" w:hAnsi="Times New Roman"/>
                <w:sz w:val="22"/>
                <w:szCs w:val="24"/>
              </w:rPr>
              <w:t>Resumo:</w:t>
            </w:r>
          </w:p>
          <w:p w14:paraId="40C339D9" w14:textId="77777777" w:rsidR="00075B65" w:rsidRPr="00075B65" w:rsidRDefault="00075B65" w:rsidP="002B4709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Palavras-chave (</w:t>
            </w:r>
            <w:r w:rsidRPr="00075B65">
              <w:rPr>
                <w:rFonts w:ascii="Times New Roman" w:hAnsi="Times New Roman"/>
                <w:sz w:val="22"/>
                <w:szCs w:val="24"/>
              </w:rPr>
              <w:t>Máximo 6);</w:t>
            </w:r>
          </w:p>
          <w:p w14:paraId="1C8F07FC" w14:textId="77777777" w:rsidR="00075B65" w:rsidRPr="00075B65" w:rsidRDefault="00075B65" w:rsidP="002B4709">
            <w:pPr>
              <w:rPr>
                <w:rFonts w:ascii="Times New Roman" w:hAnsi="Times New Roman"/>
                <w:sz w:val="22"/>
                <w:szCs w:val="24"/>
              </w:rPr>
            </w:pPr>
            <w:r w:rsidRPr="00075B65">
              <w:rPr>
                <w:rFonts w:ascii="Times New Roman" w:hAnsi="Times New Roman"/>
                <w:sz w:val="22"/>
                <w:szCs w:val="24"/>
              </w:rPr>
              <w:t>Introdução/Justificativa:</w:t>
            </w:r>
          </w:p>
          <w:p w14:paraId="36321355" w14:textId="77777777" w:rsidR="002B4709" w:rsidRPr="00075B65" w:rsidRDefault="002B4709" w:rsidP="00EF23F5">
            <w:pPr>
              <w:rPr>
                <w:rFonts w:ascii="Times New Roman" w:hAnsi="Times New Roman"/>
                <w:sz w:val="22"/>
                <w:szCs w:val="24"/>
              </w:rPr>
            </w:pPr>
            <w:r w:rsidRPr="00075B65">
              <w:rPr>
                <w:rFonts w:ascii="Times New Roman" w:hAnsi="Times New Roman"/>
                <w:sz w:val="22"/>
                <w:szCs w:val="24"/>
              </w:rPr>
              <w:t>Objetivos Gerais e Específicos:</w:t>
            </w:r>
          </w:p>
          <w:p w14:paraId="3A1C73FA" w14:textId="77777777" w:rsidR="00075B65" w:rsidRPr="00075B65" w:rsidRDefault="00075B65" w:rsidP="00EF23F5">
            <w:pPr>
              <w:rPr>
                <w:rFonts w:ascii="Times New Roman" w:hAnsi="Times New Roman"/>
                <w:sz w:val="22"/>
                <w:szCs w:val="24"/>
              </w:rPr>
            </w:pPr>
            <w:r w:rsidRPr="00075B65">
              <w:rPr>
                <w:rFonts w:ascii="Times New Roman" w:hAnsi="Times New Roman"/>
                <w:sz w:val="22"/>
                <w:szCs w:val="24"/>
              </w:rPr>
              <w:t>Breve Revisão da Literatura:</w:t>
            </w:r>
          </w:p>
          <w:p w14:paraId="709A1E53" w14:textId="77777777" w:rsidR="00075B65" w:rsidRPr="00075B65" w:rsidRDefault="00075B65" w:rsidP="00EF23F5">
            <w:pPr>
              <w:rPr>
                <w:rFonts w:ascii="Times New Roman" w:hAnsi="Times New Roman"/>
                <w:sz w:val="22"/>
                <w:szCs w:val="24"/>
              </w:rPr>
            </w:pPr>
            <w:r w:rsidRPr="00075B65">
              <w:rPr>
                <w:rFonts w:ascii="Times New Roman" w:hAnsi="Times New Roman"/>
                <w:sz w:val="22"/>
                <w:szCs w:val="24"/>
              </w:rPr>
              <w:t>Metodologia:</w:t>
            </w:r>
          </w:p>
          <w:p w14:paraId="638A548E" w14:textId="77777777" w:rsidR="002B4709" w:rsidRPr="00075B65" w:rsidRDefault="00075B65" w:rsidP="002B4709">
            <w:pPr>
              <w:rPr>
                <w:rFonts w:ascii="Times New Roman" w:hAnsi="Times New Roman"/>
                <w:sz w:val="22"/>
                <w:szCs w:val="24"/>
              </w:rPr>
            </w:pPr>
            <w:r w:rsidRPr="00075B65">
              <w:rPr>
                <w:rFonts w:ascii="Times New Roman" w:hAnsi="Times New Roman"/>
                <w:sz w:val="22"/>
                <w:szCs w:val="24"/>
              </w:rPr>
              <w:t>Re</w:t>
            </w:r>
            <w:r w:rsidR="002B4709" w:rsidRPr="00075B65">
              <w:rPr>
                <w:rFonts w:ascii="Times New Roman" w:hAnsi="Times New Roman"/>
                <w:sz w:val="22"/>
                <w:szCs w:val="24"/>
              </w:rPr>
              <w:t xml:space="preserve">sultados e discussão: </w:t>
            </w:r>
          </w:p>
          <w:p w14:paraId="4CDAB5E9" w14:textId="77777777" w:rsidR="00075B65" w:rsidRPr="00075B65" w:rsidRDefault="00075B65" w:rsidP="002B4709">
            <w:pPr>
              <w:rPr>
                <w:rFonts w:ascii="Times New Roman" w:hAnsi="Times New Roman"/>
                <w:sz w:val="22"/>
                <w:szCs w:val="24"/>
              </w:rPr>
            </w:pPr>
            <w:r w:rsidRPr="00075B65">
              <w:rPr>
                <w:rFonts w:ascii="Times New Roman" w:hAnsi="Times New Roman"/>
                <w:sz w:val="22"/>
                <w:szCs w:val="24"/>
              </w:rPr>
              <w:t>Conclusão:</w:t>
            </w:r>
          </w:p>
          <w:p w14:paraId="7D817BD0" w14:textId="77777777" w:rsidR="002B4709" w:rsidRPr="00075B65" w:rsidRDefault="002B4709" w:rsidP="00EF23F5">
            <w:pPr>
              <w:rPr>
                <w:rFonts w:ascii="Times New Roman" w:hAnsi="Times New Roman"/>
                <w:sz w:val="22"/>
                <w:szCs w:val="24"/>
              </w:rPr>
            </w:pPr>
            <w:r w:rsidRPr="00075B65">
              <w:rPr>
                <w:rFonts w:ascii="Times New Roman" w:hAnsi="Times New Roman"/>
                <w:sz w:val="22"/>
                <w:szCs w:val="24"/>
              </w:rPr>
              <w:t>Próximas etapas (cronograma):</w:t>
            </w:r>
          </w:p>
          <w:p w14:paraId="6B77E866" w14:textId="77777777" w:rsidR="004B1AE4" w:rsidRPr="00075B65" w:rsidRDefault="004B1AE4" w:rsidP="00E96819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EA5DB6" w:rsidRPr="00075B65" w14:paraId="3622ABAC" w14:textId="77777777" w:rsidTr="00393531">
        <w:tblPrEx>
          <w:tblCellMar>
            <w:left w:w="70" w:type="dxa"/>
            <w:right w:w="70" w:type="dxa"/>
          </w:tblCellMar>
        </w:tblPrEx>
        <w:trPr>
          <w:trHeight w:val="2975"/>
          <w:jc w:val="center"/>
        </w:trPr>
        <w:tc>
          <w:tcPr>
            <w:tcW w:w="10489" w:type="dxa"/>
            <w:gridSpan w:val="3"/>
          </w:tcPr>
          <w:p w14:paraId="25C02CD0" w14:textId="77777777" w:rsidR="00EA5DB6" w:rsidRPr="00075B65" w:rsidRDefault="00EA5DB6" w:rsidP="00EA5DB6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</w:p>
          <w:p w14:paraId="5883F02B" w14:textId="77777777" w:rsidR="002B4709" w:rsidRPr="00075B65" w:rsidRDefault="002B4709" w:rsidP="00EA5DB6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</w:p>
          <w:p w14:paraId="58A17BD5" w14:textId="77777777" w:rsidR="00EA5DB6" w:rsidRPr="00075B65" w:rsidRDefault="00EA5DB6" w:rsidP="00EA5DB6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075B65">
              <w:rPr>
                <w:rFonts w:ascii="Times New Roman" w:hAnsi="Times New Roman"/>
                <w:sz w:val="22"/>
                <w:szCs w:val="24"/>
              </w:rPr>
              <w:t>Campus Prof. Soane Nazaré de Andrade, em ______ de ________________de _____________</w:t>
            </w:r>
          </w:p>
          <w:p w14:paraId="46188EE4" w14:textId="77777777" w:rsidR="00EA5DB6" w:rsidRPr="00075B65" w:rsidRDefault="00EA5DB6" w:rsidP="00EA5DB6">
            <w:pPr>
              <w:rPr>
                <w:rFonts w:ascii="Times New Roman" w:hAnsi="Times New Roman"/>
                <w:sz w:val="22"/>
                <w:szCs w:val="24"/>
              </w:rPr>
            </w:pPr>
            <w:r w:rsidRPr="00075B65">
              <w:rPr>
                <w:rFonts w:ascii="Times New Roman" w:hAnsi="Times New Roman"/>
                <w:sz w:val="22"/>
                <w:szCs w:val="24"/>
              </w:rPr>
              <w:t xml:space="preserve">    </w:t>
            </w:r>
          </w:p>
          <w:p w14:paraId="372EABFA" w14:textId="77777777" w:rsidR="00EA5DB6" w:rsidRPr="00075B65" w:rsidRDefault="00EA5DB6" w:rsidP="00EA5DB6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075B65">
              <w:rPr>
                <w:rFonts w:ascii="Times New Roman" w:hAnsi="Times New Roman"/>
                <w:sz w:val="22"/>
                <w:szCs w:val="24"/>
              </w:rPr>
              <w:t>____________________________________________________</w:t>
            </w:r>
          </w:p>
          <w:p w14:paraId="148865EC" w14:textId="77777777" w:rsidR="00EA5DB6" w:rsidRPr="00075B65" w:rsidRDefault="00EA5DB6" w:rsidP="00EA5DB6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</w:p>
          <w:p w14:paraId="4FBAC8E1" w14:textId="77777777" w:rsidR="00EF23F5" w:rsidRPr="00075B65" w:rsidRDefault="00D9402E" w:rsidP="00EA5DB6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Assinatura do Discente</w:t>
            </w:r>
          </w:p>
          <w:p w14:paraId="4BB937C7" w14:textId="77777777" w:rsidR="00EF23F5" w:rsidRPr="00075B65" w:rsidRDefault="00EF23F5" w:rsidP="00EA5DB6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075B65">
              <w:rPr>
                <w:rFonts w:ascii="Times New Roman" w:hAnsi="Times New Roman"/>
                <w:sz w:val="22"/>
                <w:szCs w:val="24"/>
              </w:rPr>
              <w:t>________________________________________________________</w:t>
            </w:r>
          </w:p>
          <w:p w14:paraId="1B9DB78B" w14:textId="77777777" w:rsidR="00EF23F5" w:rsidRPr="00075B65" w:rsidRDefault="00EF23F5" w:rsidP="00EA5DB6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</w:p>
          <w:p w14:paraId="0C9718B4" w14:textId="77777777" w:rsidR="00EF23F5" w:rsidRPr="00075B65" w:rsidRDefault="00EF23F5" w:rsidP="00EF23F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075B65">
              <w:rPr>
                <w:rFonts w:ascii="Times New Roman" w:hAnsi="Times New Roman"/>
                <w:sz w:val="22"/>
                <w:szCs w:val="24"/>
              </w:rPr>
              <w:t xml:space="preserve">Assinatura </w:t>
            </w:r>
            <w:r w:rsidR="00D9402E">
              <w:rPr>
                <w:rFonts w:ascii="Times New Roman" w:hAnsi="Times New Roman"/>
                <w:sz w:val="22"/>
                <w:szCs w:val="24"/>
              </w:rPr>
              <w:t xml:space="preserve">e carimbo </w:t>
            </w:r>
            <w:r w:rsidRPr="00075B65">
              <w:rPr>
                <w:rFonts w:ascii="Times New Roman" w:hAnsi="Times New Roman"/>
                <w:sz w:val="22"/>
                <w:szCs w:val="24"/>
              </w:rPr>
              <w:t>do Orientador</w:t>
            </w:r>
          </w:p>
          <w:p w14:paraId="1B9B76A0" w14:textId="77777777" w:rsidR="002B4709" w:rsidRPr="00075B65" w:rsidRDefault="002B4709" w:rsidP="00EF23F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</w:p>
        </w:tc>
      </w:tr>
    </w:tbl>
    <w:p w14:paraId="6B20AD43" w14:textId="77777777" w:rsidR="00382B25" w:rsidRPr="00075B65" w:rsidRDefault="00382B25" w:rsidP="00382B25">
      <w:pPr>
        <w:numPr>
          <w:ilvl w:val="0"/>
          <w:numId w:val="3"/>
        </w:numPr>
        <w:rPr>
          <w:rFonts w:ascii="Arial" w:hAnsi="Arial" w:cs="Arial"/>
          <w:b/>
          <w:sz w:val="22"/>
          <w:szCs w:val="22"/>
        </w:rPr>
      </w:pPr>
      <w:r w:rsidRPr="00075B65">
        <w:rPr>
          <w:rFonts w:ascii="Arial" w:hAnsi="Arial" w:cs="Arial"/>
          <w:b/>
          <w:sz w:val="22"/>
          <w:szCs w:val="22"/>
        </w:rPr>
        <w:t>Fonte: Times New  Roman ou Arial – tamanho 12.</w:t>
      </w:r>
    </w:p>
    <w:p w14:paraId="5FA3E3FD" w14:textId="77777777" w:rsidR="00382B25" w:rsidRPr="00075B65" w:rsidRDefault="00382B25" w:rsidP="00382B25">
      <w:pPr>
        <w:numPr>
          <w:ilvl w:val="0"/>
          <w:numId w:val="3"/>
        </w:numPr>
        <w:rPr>
          <w:rFonts w:ascii="Arial" w:hAnsi="Arial" w:cs="Arial"/>
          <w:b/>
          <w:sz w:val="22"/>
          <w:szCs w:val="22"/>
        </w:rPr>
      </w:pPr>
      <w:r w:rsidRPr="00075B65">
        <w:rPr>
          <w:rFonts w:ascii="Arial" w:hAnsi="Arial" w:cs="Arial"/>
          <w:b/>
          <w:sz w:val="22"/>
          <w:szCs w:val="22"/>
        </w:rPr>
        <w:t xml:space="preserve"> Espaçamento entre parágrafos: simples</w:t>
      </w:r>
    </w:p>
    <w:p w14:paraId="2D6E5C78" w14:textId="77777777" w:rsidR="00075B65" w:rsidRPr="00075B65" w:rsidRDefault="00382B25" w:rsidP="00382B25">
      <w:pPr>
        <w:numPr>
          <w:ilvl w:val="0"/>
          <w:numId w:val="3"/>
        </w:numPr>
        <w:rPr>
          <w:rFonts w:ascii="Arial" w:hAnsi="Arial" w:cs="Arial"/>
          <w:b/>
          <w:sz w:val="22"/>
          <w:szCs w:val="22"/>
        </w:rPr>
      </w:pPr>
      <w:r w:rsidRPr="00075B65">
        <w:rPr>
          <w:rFonts w:ascii="Arial" w:hAnsi="Arial" w:cs="Arial"/>
          <w:b/>
          <w:sz w:val="22"/>
          <w:szCs w:val="22"/>
        </w:rPr>
        <w:t xml:space="preserve"> Número de páginas: </w:t>
      </w:r>
      <w:r w:rsidR="00170BAA">
        <w:rPr>
          <w:rFonts w:ascii="Arial" w:hAnsi="Arial" w:cs="Arial"/>
          <w:b/>
          <w:sz w:val="22"/>
          <w:szCs w:val="22"/>
        </w:rPr>
        <w:t>10</w:t>
      </w:r>
      <w:r w:rsidRPr="00075B65">
        <w:rPr>
          <w:rFonts w:ascii="Arial" w:hAnsi="Arial" w:cs="Arial"/>
          <w:b/>
          <w:sz w:val="22"/>
          <w:szCs w:val="22"/>
        </w:rPr>
        <w:t xml:space="preserve"> – </w:t>
      </w:r>
      <w:r w:rsidR="00170BAA">
        <w:rPr>
          <w:rFonts w:ascii="Arial" w:hAnsi="Arial" w:cs="Arial"/>
          <w:b/>
          <w:sz w:val="22"/>
          <w:szCs w:val="22"/>
        </w:rPr>
        <w:t>25</w:t>
      </w:r>
    </w:p>
    <w:p w14:paraId="7DDE2F39" w14:textId="77777777" w:rsidR="000A4558" w:rsidRPr="00075B65" w:rsidRDefault="00382B25" w:rsidP="00075B65">
      <w:pPr>
        <w:numPr>
          <w:ilvl w:val="0"/>
          <w:numId w:val="3"/>
        </w:numPr>
        <w:rPr>
          <w:rFonts w:ascii="Arial" w:hAnsi="Arial" w:cs="Arial"/>
          <w:b/>
          <w:sz w:val="22"/>
          <w:szCs w:val="22"/>
        </w:rPr>
      </w:pPr>
      <w:r w:rsidRPr="00075B65">
        <w:rPr>
          <w:rFonts w:ascii="Arial" w:hAnsi="Arial" w:cs="Arial"/>
          <w:b/>
          <w:sz w:val="22"/>
          <w:szCs w:val="22"/>
        </w:rPr>
        <w:t>Entregar no Colegiad</w:t>
      </w:r>
      <w:r w:rsidR="00075B65" w:rsidRPr="00075B65">
        <w:rPr>
          <w:rFonts w:ascii="Arial" w:hAnsi="Arial" w:cs="Arial"/>
          <w:b/>
          <w:sz w:val="22"/>
          <w:szCs w:val="22"/>
        </w:rPr>
        <w:t xml:space="preserve">o do PROCIMM </w:t>
      </w:r>
      <w:r w:rsidR="00170BAA">
        <w:rPr>
          <w:rFonts w:ascii="Arial" w:hAnsi="Arial" w:cs="Arial"/>
          <w:b/>
          <w:sz w:val="22"/>
          <w:szCs w:val="22"/>
        </w:rPr>
        <w:t>20</w:t>
      </w:r>
      <w:r w:rsidR="00075B65" w:rsidRPr="00075B65">
        <w:rPr>
          <w:rFonts w:ascii="Arial" w:hAnsi="Arial" w:cs="Arial"/>
          <w:b/>
          <w:sz w:val="22"/>
          <w:szCs w:val="22"/>
        </w:rPr>
        <w:t xml:space="preserve"> dias </w:t>
      </w:r>
      <w:r w:rsidR="00170BAA">
        <w:rPr>
          <w:rFonts w:ascii="Arial" w:hAnsi="Arial" w:cs="Arial"/>
          <w:b/>
          <w:sz w:val="22"/>
          <w:szCs w:val="22"/>
        </w:rPr>
        <w:t xml:space="preserve">antes da data do Seminário Integrador </w:t>
      </w:r>
      <w:r w:rsidR="008274A8">
        <w:rPr>
          <w:rFonts w:ascii="Arial" w:hAnsi="Arial" w:cs="Arial"/>
          <w:b/>
          <w:sz w:val="22"/>
          <w:szCs w:val="22"/>
        </w:rPr>
        <w:t xml:space="preserve"> do curso para envio para pereceristas.</w:t>
      </w:r>
    </w:p>
    <w:sectPr w:rsidR="000A4558" w:rsidRPr="00075B65">
      <w:headerReference w:type="default" r:id="rId9"/>
      <w:footnotePr>
        <w:numStart w:val="8"/>
        <w:numRestart w:val="eachPage"/>
      </w:footnotePr>
      <w:endnotePr>
        <w:numFmt w:val="decimal"/>
        <w:numStart w:val="0"/>
      </w:endnotePr>
      <w:pgSz w:w="11907" w:h="16840" w:code="9"/>
      <w:pgMar w:top="1134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CCE83" w14:textId="77777777" w:rsidR="006F1631" w:rsidRDefault="006F1631">
      <w:r>
        <w:separator/>
      </w:r>
    </w:p>
  </w:endnote>
  <w:endnote w:type="continuationSeparator" w:id="0">
    <w:p w14:paraId="14595928" w14:textId="77777777" w:rsidR="006F1631" w:rsidRDefault="006F1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7723A" w14:textId="77777777" w:rsidR="006F1631" w:rsidRDefault="006F1631">
      <w:r>
        <w:separator/>
      </w:r>
    </w:p>
  </w:footnote>
  <w:footnote w:type="continuationSeparator" w:id="0">
    <w:p w14:paraId="08D787A3" w14:textId="77777777" w:rsidR="006F1631" w:rsidRDefault="006F1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C31ED" w14:textId="77777777" w:rsidR="000A4558" w:rsidRDefault="000A455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9440A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5D2229B7"/>
    <w:multiLevelType w:val="hybridMultilevel"/>
    <w:tmpl w:val="FFFFFFFF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7EF307F2"/>
    <w:multiLevelType w:val="singleLevel"/>
    <w:tmpl w:val="FFFFFFFF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223977983">
    <w:abstractNumId w:val="0"/>
  </w:num>
  <w:num w:numId="2" w16cid:durableId="1592009022">
    <w:abstractNumId w:val="2"/>
  </w:num>
  <w:num w:numId="3" w16cid:durableId="21460060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PostScriptOverText/>
  <w:mirrorMargin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consecutiveHyphenLimit w:val="425"/>
  <w:hyphenationZone w:val="0"/>
  <w:doNotHyphenateCaps/>
  <w:drawingGridHorizontalSpacing w:val="1984"/>
  <w:displayHorizontalDrawingGridEvery w:val="0"/>
  <w:displayVerticalDrawingGridEvery w:val="52"/>
  <w:doNotUseMarginsForDrawingGridOrigin/>
  <w:drawingGridHorizontalOrigin w:val="0"/>
  <w:drawingGridVerticalOrigin w:val="1701"/>
  <w:doNotShadeFormData/>
  <w:noPunctuationKerning/>
  <w:characterSpacingControl w:val="doNotCompress"/>
  <w:footnotePr>
    <w:numStart w:val="8"/>
    <w:numRestart w:val="eachPage"/>
    <w:footnote w:id="-1"/>
    <w:footnote w:id="0"/>
  </w:footnotePr>
  <w:endnotePr>
    <w:pos w:val="sectEnd"/>
    <w:numFmt w:val="decimal"/>
    <w:numStart w:val="0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BF9"/>
    <w:rsid w:val="00012C2C"/>
    <w:rsid w:val="00040EDA"/>
    <w:rsid w:val="00055D27"/>
    <w:rsid w:val="00075B65"/>
    <w:rsid w:val="00084655"/>
    <w:rsid w:val="00093E96"/>
    <w:rsid w:val="000A4558"/>
    <w:rsid w:val="000A704F"/>
    <w:rsid w:val="000B5A85"/>
    <w:rsid w:val="00170BAA"/>
    <w:rsid w:val="002B4709"/>
    <w:rsid w:val="00382B25"/>
    <w:rsid w:val="00393531"/>
    <w:rsid w:val="003C4E8A"/>
    <w:rsid w:val="003D6744"/>
    <w:rsid w:val="003E392B"/>
    <w:rsid w:val="00431F8F"/>
    <w:rsid w:val="00473866"/>
    <w:rsid w:val="00483BAF"/>
    <w:rsid w:val="004B1AE4"/>
    <w:rsid w:val="006013FD"/>
    <w:rsid w:val="00612C61"/>
    <w:rsid w:val="006D1088"/>
    <w:rsid w:val="006F1631"/>
    <w:rsid w:val="006F4A65"/>
    <w:rsid w:val="007452F2"/>
    <w:rsid w:val="00797B19"/>
    <w:rsid w:val="00802120"/>
    <w:rsid w:val="00826DB8"/>
    <w:rsid w:val="008274A8"/>
    <w:rsid w:val="009949A7"/>
    <w:rsid w:val="009B61CE"/>
    <w:rsid w:val="00A65F92"/>
    <w:rsid w:val="00B034E5"/>
    <w:rsid w:val="00C70158"/>
    <w:rsid w:val="00CB31CE"/>
    <w:rsid w:val="00CB4282"/>
    <w:rsid w:val="00CE4F5B"/>
    <w:rsid w:val="00D44379"/>
    <w:rsid w:val="00D44E5D"/>
    <w:rsid w:val="00D77708"/>
    <w:rsid w:val="00D9402E"/>
    <w:rsid w:val="00E96819"/>
    <w:rsid w:val="00EA5DB6"/>
    <w:rsid w:val="00EF23F5"/>
    <w:rsid w:val="00F15BF9"/>
    <w:rsid w:val="00F54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FCBE6B"/>
  <w14:defaultImageDpi w14:val="0"/>
  <w15:docId w15:val="{88D1A162-B28C-4E27-9B4D-4BC7B39D5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" w:hAnsi="Times"/>
      <w:sz w:val="24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jc w:val="center"/>
      <w:outlineLvl w:val="1"/>
    </w:pPr>
    <w:rPr>
      <w:b/>
      <w:sz w:val="56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jc w:val="center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outlineLvl w:val="3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pPr>
      <w:keepNext/>
      <w:jc w:val="both"/>
      <w:outlineLvl w:val="0"/>
    </w:pPr>
    <w:rPr>
      <w:b/>
      <w:sz w:val="32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33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eus%20documentos\FichaMatrCulTurism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E4E1C-2114-46F3-8D67-AFAADB687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FichaMatrCulTurismo</Template>
  <TotalTime>2</TotalTime>
  <Pages>1</Pages>
  <Words>213</Words>
  <Characters>1155</Characters>
  <Application>Microsoft Office Word</Application>
  <DocSecurity>0</DocSecurity>
  <Lines>9</Lines>
  <Paragraphs>2</Paragraphs>
  <ScaleCrop>false</ScaleCrop>
  <Company>UESC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 DE  INSCRIÇÃO</dc:title>
  <dc:subject/>
  <dc:creator>Mônica Rosa Bertão</dc:creator>
  <cp:keywords/>
  <dc:description/>
  <cp:lastModifiedBy>CAROLINE GRESIK AMARAL DE ALMEIDA</cp:lastModifiedBy>
  <cp:revision>4</cp:revision>
  <cp:lastPrinted>2010-07-19T12:46:00Z</cp:lastPrinted>
  <dcterms:created xsi:type="dcterms:W3CDTF">2026-07-31T15:54:00Z</dcterms:created>
  <dcterms:modified xsi:type="dcterms:W3CDTF">2026-07-31T15:57:00Z</dcterms:modified>
</cp:coreProperties>
</file>